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3AA" w:rsidRPr="00737983" w:rsidRDefault="008473AA" w:rsidP="008473AA">
      <w:r w:rsidRPr="00737983">
        <w:rPr>
          <w:noProof/>
        </w:rPr>
        <mc:AlternateContent>
          <mc:Choice Requires="wpg">
            <w:drawing>
              <wp:inline distT="0" distB="0" distL="0" distR="0" wp14:anchorId="3495D921" wp14:editId="73B785DA">
                <wp:extent cx="10200640" cy="2650509"/>
                <wp:effectExtent l="0" t="0" r="0" b="0"/>
                <wp:docPr id="2" name="Group 2" descr="decorative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0640" cy="2650509"/>
                          <a:chOff x="-222530" y="-16715"/>
                          <a:chExt cx="7471834" cy="22741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124102" y="-16715"/>
                            <a:ext cx="3125202" cy="220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" name="Group 34"/>
                        <wpg:cNvGrpSpPr/>
                        <wpg:grpSpPr>
                          <a:xfrm>
                            <a:off x="-222530" y="-16698"/>
                            <a:ext cx="5451755" cy="2274123"/>
                            <a:chOff x="-222530" y="-16698"/>
                            <a:chExt cx="5451755" cy="2274123"/>
                          </a:xfrm>
                        </wpg:grpSpPr>
                        <wps:wsp>
                          <wps:cNvPr id="32" name="Pentagon 32"/>
                          <wps:cNvSpPr/>
                          <wps:spPr>
                            <a:xfrm>
                              <a:off x="800100" y="14287"/>
                              <a:ext cx="4429125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Pentagon 33"/>
                          <wps:cNvSpPr/>
                          <wps:spPr>
                            <a:xfrm>
                              <a:off x="-222530" y="-16698"/>
                              <a:ext cx="5286763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963549" y="401738"/>
                            <a:ext cx="3557851" cy="8801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54DE" w:rsidRDefault="003F54DE" w:rsidP="003F54DE">
                              <w:pPr>
                                <w:pStyle w:val="Title"/>
                                <w:spacing w:line="400" w:lineRule="exact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3F54DE" w:rsidRPr="00043A20" w:rsidRDefault="003F54DE" w:rsidP="00043A20">
                              <w:pPr>
                                <w:pStyle w:val="Title"/>
                                <w:spacing w:line="500" w:lineRule="exact"/>
                                <w:rPr>
                                  <w:rFonts w:ascii="Times New Roman" w:hAnsi="Times New Roman"/>
                                  <w:b w:val="0"/>
                                  <w:sz w:val="44"/>
                                  <w:szCs w:val="32"/>
                                </w:rPr>
                              </w:pPr>
                              <w:r w:rsidRPr="00043A20">
                                <w:rPr>
                                  <w:rFonts w:ascii="Times New Roman" w:hAnsi="Times New Roman"/>
                                  <w:b w:val="0"/>
                                  <w:sz w:val="44"/>
                                  <w:szCs w:val="32"/>
                                </w:rPr>
                                <w:t xml:space="preserve">UBND QUẬN LONG BIÊN </w:t>
                              </w:r>
                            </w:p>
                            <w:p w:rsidR="008473AA" w:rsidRPr="00043A20" w:rsidRDefault="003F54DE" w:rsidP="00043A20">
                              <w:pPr>
                                <w:pStyle w:val="Title"/>
                                <w:spacing w:line="500" w:lineRule="exact"/>
                                <w:rPr>
                                  <w:rFonts w:ascii="Times New Roman" w:hAnsi="Times New Roman"/>
                                  <w:sz w:val="44"/>
                                  <w:szCs w:val="32"/>
                                </w:rPr>
                              </w:pPr>
                              <w:r w:rsidRPr="00043A20">
                                <w:rPr>
                                  <w:rFonts w:ascii="Times New Roman" w:hAnsi="Times New Roman"/>
                                  <w:sz w:val="44"/>
                                  <w:szCs w:val="32"/>
                                </w:rPr>
                                <w:t>TRƯỜNG TIỂU HỌC NGÔ GIA TỰ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56546" y="1583063"/>
                            <a:ext cx="4166916" cy="369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473AA" w:rsidRPr="00043A20" w:rsidRDefault="00011F13" w:rsidP="008473AA">
                              <w:pPr>
                                <w:pStyle w:val="Head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043A20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Kính gửi: </w:t>
                              </w:r>
                              <w:r w:rsidRPr="00043A20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Các bậc phụ huynh học sinh có con chuẩn bị vào lớp 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11849" y="631920"/>
                            <a:ext cx="706121" cy="706121"/>
                            <a:chOff x="-58096" y="134244"/>
                            <a:chExt cx="735289" cy="734825"/>
                          </a:xfrm>
                        </wpg:grpSpPr>
                        <wps:wsp>
                          <wps:cNvPr id="12" name="Oval 12" descr="circle"/>
                          <wps:cNvSpPr/>
                          <wps:spPr>
                            <a:xfrm rot="10800000">
                              <a:off x="-58096" y="134244"/>
                              <a:ext cx="735289" cy="73482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/>
                            </a:solidFill>
                            <a:ln w="63500"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Graphic 35" descr="science icon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="http://schemas.microsoft.com/office/drawing/2014/chartex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427" y="231024"/>
                              <a:ext cx="548005" cy="4883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495D921" id="Group 2" o:spid="_x0000_s1026" alt="decorative element" style="width:803.2pt;height:208.7pt;mso-position-horizontal-relative:char;mso-position-vertical-relative:line" coordorigin="-2225,-167" coordsize="74718,22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1241;top:-167;width:31252;height:220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">
                  <v:imagedata r:id="rId9" o:title=""/>
                  <v:path arrowok="t"/>
                </v:shape>
                <v:group id="Group 34" o:spid="_x0000_s1028" style="position:absolute;left:-2225;top:-166;width:54517;height:22740" coordorigin="-2225,-166" coordsize="54517,2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32" o:spid="_x0000_s1029" type="#_x0000_t15" style="position:absolute;left:8001;top:142;width:44291;height:2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" adj="16130" fillcolor="white [3212]" stroked="f" strokeweight="2pt"/>
                  <v:shape id="Pentagon 33" o:spid="_x0000_s1030" type="#_x0000_t15" style="position:absolute;left:-2225;top:-166;width:52867;height:2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" adj="17018" fillcolor="#7cca62 [3208]" stroked="f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left:9635;top:4017;width:35579;height:8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:rsidR="003F54DE" w:rsidRDefault="003F54DE" w:rsidP="003F54DE">
                        <w:pPr>
                          <w:pStyle w:val="Title"/>
                          <w:spacing w:line="400" w:lineRule="exact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</w:p>
                      <w:p w:rsidR="003F54DE" w:rsidRPr="00043A20" w:rsidRDefault="003F54DE" w:rsidP="00043A20">
                        <w:pPr>
                          <w:pStyle w:val="Title"/>
                          <w:spacing w:line="500" w:lineRule="exact"/>
                          <w:rPr>
                            <w:rFonts w:ascii="Times New Roman" w:hAnsi="Times New Roman"/>
                            <w:b w:val="0"/>
                            <w:sz w:val="44"/>
                            <w:szCs w:val="32"/>
                          </w:rPr>
                        </w:pPr>
                        <w:r w:rsidRPr="00043A20">
                          <w:rPr>
                            <w:rFonts w:ascii="Times New Roman" w:hAnsi="Times New Roman"/>
                            <w:b w:val="0"/>
                            <w:sz w:val="44"/>
                            <w:szCs w:val="32"/>
                          </w:rPr>
                          <w:t xml:space="preserve">UBND QUẬN LONG BIÊN </w:t>
                        </w:r>
                      </w:p>
                      <w:p w:rsidR="008473AA" w:rsidRPr="00043A20" w:rsidRDefault="003F54DE" w:rsidP="00043A20">
                        <w:pPr>
                          <w:pStyle w:val="Title"/>
                          <w:spacing w:line="500" w:lineRule="exact"/>
                          <w:rPr>
                            <w:rFonts w:ascii="Times New Roman" w:hAnsi="Times New Roman"/>
                            <w:sz w:val="44"/>
                            <w:szCs w:val="32"/>
                          </w:rPr>
                        </w:pPr>
                        <w:r w:rsidRPr="00043A20">
                          <w:rPr>
                            <w:rFonts w:ascii="Times New Roman" w:hAnsi="Times New Roman"/>
                            <w:sz w:val="44"/>
                            <w:szCs w:val="32"/>
                          </w:rPr>
                          <w:t>TRƯỜNG TIỂU HỌC NGÔ GIA TỰ</w:t>
                        </w:r>
                      </w:p>
                    </w:txbxContent>
                  </v:textbox>
                </v:shape>
                <v:shape id="Text Box 23" o:spid="_x0000_s1032" type="#_x0000_t202" style="position:absolute;left:565;top:15830;width:41669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8473AA" w:rsidRPr="00043A20" w:rsidRDefault="00011F13" w:rsidP="008473AA">
                        <w:pPr>
                          <w:pStyle w:val="Head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043A20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Kính gửi: </w:t>
                        </w:r>
                        <w:r w:rsidRPr="00043A20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Các bậc phụ huynh học sinh có con chuẩn bị vào lớp 1.</w:t>
                        </w:r>
                      </w:p>
                    </w:txbxContent>
                  </v:textbox>
                </v:shape>
                <v:group id="Group 3" o:spid="_x0000_s1033" style="position:absolute;left:1118;top:6319;width:7061;height:7061" coordorigin="-580,1342" coordsize="7352,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oval id="Oval 12" o:spid="_x0000_s1034" alt="circle" style="position:absolute;left:-580;top:1342;width:7351;height:73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" fillcolor="#7cca62 [3208]" strokecolor="white [3201]" strokeweight="5pt">
                    <v:shadow on="t" color="black" opacity="24903f" origin=",.5" offset="0,.55556mm"/>
                  </v:oval>
                  <v:shape id="Graphic 35" o:spid="_x0000_s1035" type="#_x0000_t75" alt="science icon" style="position:absolute;left:514;top:2310;width:5480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">
                    <v:imagedata r:id="rId10" o:title="science icon"/>
                    <v:path arrowok="t"/>
                  </v:shape>
                </v:group>
                <w10:anchorlock/>
              </v:group>
            </w:pict>
          </mc:Fallback>
        </mc:AlternateContent>
      </w:r>
      <w:r w:rsidRPr="00737983">
        <w:t xml:space="preserve"> </w:t>
      </w:r>
    </w:p>
    <w:p w:rsidR="003357B7" w:rsidRDefault="00011F13" w:rsidP="003357B7">
      <w:pPr>
        <w:pStyle w:val="Heading1"/>
        <w:rPr>
          <w:rFonts w:ascii="Times New Roman" w:hAnsi="Times New Roman" w:cs="Times New Roman"/>
          <w:sz w:val="44"/>
        </w:rPr>
      </w:pPr>
      <w:r w:rsidRPr="003F54DE">
        <w:rPr>
          <w:rFonts w:ascii="Times New Roman" w:hAnsi="Times New Roman" w:cs="Times New Roman"/>
          <w:sz w:val="44"/>
        </w:rPr>
        <w:t xml:space="preserve">THÔNG BÁO TUYỂN SINH VÀO LỚP 1 NĂM HỌC 2021 </w:t>
      </w:r>
      <w:r w:rsidR="003357B7">
        <w:rPr>
          <w:rFonts w:ascii="Times New Roman" w:hAnsi="Times New Roman" w:cs="Times New Roman"/>
          <w:sz w:val="44"/>
        </w:rPr>
        <w:t>–</w:t>
      </w:r>
      <w:r w:rsidRPr="003F54DE">
        <w:rPr>
          <w:rFonts w:ascii="Times New Roman" w:hAnsi="Times New Roman" w:cs="Times New Roman"/>
          <w:sz w:val="44"/>
        </w:rPr>
        <w:t xml:space="preserve"> 2022</w:t>
      </w:r>
    </w:p>
    <w:tbl>
      <w:tblPr>
        <w:tblStyle w:val="ScienceFairTable1"/>
        <w:tblW w:w="0" w:type="auto"/>
        <w:tblLayout w:type="fixed"/>
        <w:tblLook w:val="0500" w:firstRow="0" w:lastRow="0" w:firstColumn="0" w:lastColumn="1" w:noHBand="0" w:noVBand="1"/>
        <w:tblDescription w:val="Science Fair table"/>
      </w:tblPr>
      <w:tblGrid>
        <w:gridCol w:w="4003"/>
        <w:gridCol w:w="4003"/>
        <w:gridCol w:w="4003"/>
        <w:gridCol w:w="4004"/>
      </w:tblGrid>
      <w:tr w:rsidR="00043A20" w:rsidTr="00043A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003" w:type="dxa"/>
          </w:tcPr>
          <w:p w:rsidR="00043A20" w:rsidRDefault="001E6551" w:rsidP="00745D0C">
            <w:pPr>
              <w:pStyle w:val="Heading1"/>
              <w:outlineLvl w:val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1B975CC" wp14:editId="22E8F5A4">
                  <wp:extent cx="2425779" cy="163961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471" cy="167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043A20" w:rsidRDefault="00043A20" w:rsidP="00745D0C">
            <w:pPr>
              <w:pStyle w:val="Heading1"/>
              <w:outlineLvl w:val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FFF60DB" wp14:editId="4E9E9E1A">
                  <wp:extent cx="2395855" cy="1797050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</w:tcPr>
          <w:p w:rsidR="00043A20" w:rsidRDefault="00043A20" w:rsidP="00745D0C">
            <w:pPr>
              <w:pStyle w:val="Heading1"/>
              <w:outlineLvl w:val="0"/>
              <w:rPr>
                <w:rFonts w:ascii="Times New Roman" w:hAnsi="Times New Roman" w:cs="Times New Roman"/>
              </w:rPr>
            </w:pPr>
            <w:r w:rsidRPr="00043A2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365E3F" wp14:editId="24CA5AB3">
                  <wp:extent cx="2459420" cy="1844203"/>
                  <wp:effectExtent l="0" t="0" r="0" b="3810"/>
                  <wp:docPr id="6" name="Picture 6" descr="D:\Năm học 2020 - 2021\20.21_LINH TINH\20.21_TH NGÔ GIA TỰ_Ảnh hoạt động nhà trường\20.21_Khai giảng năm học 2020.20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ăm học 2020 - 2021\20.21_LINH TINH\20.21_TH NGÔ GIA TỰ_Ảnh hoạt động nhà trường\20.21_Khai giảng năm học 2020.20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262" cy="187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:rsidR="00043A20" w:rsidRDefault="00043A20" w:rsidP="00043A20">
            <w:pPr>
              <w:pStyle w:val="Heading1"/>
              <w:outlineLvl w:val="0"/>
              <w:rPr>
                <w:noProof/>
              </w:rPr>
            </w:pPr>
            <w:r w:rsidRPr="00043A20">
              <w:rPr>
                <w:noProof/>
              </w:rPr>
              <w:drawing>
                <wp:inline distT="0" distB="0" distL="0" distR="0" wp14:anchorId="02064745" wp14:editId="45E8C50F">
                  <wp:extent cx="2293620" cy="1743272"/>
                  <wp:effectExtent l="0" t="0" r="0" b="9525"/>
                  <wp:docPr id="7" name="Picture 7" descr="D:\Năm học 2020 - 2021\20.21_LINH TINH\20.21_TH NGÔ GIA TỰ_Ảnh hoạt động nhà trường\20.21_20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ăm học 2020 - 2021\20.21_LINH TINH\20.21_TH NGÔ GIA TỰ_Ảnh hoạt động nhà trường\20.21_20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779" cy="177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ScienceFairTable"/>
        <w:tblW w:w="0" w:type="auto"/>
        <w:tblLook w:val="04A0" w:firstRow="1" w:lastRow="0" w:firstColumn="1" w:lastColumn="0" w:noHBand="0" w:noVBand="1"/>
        <w:tblDescription w:val="Science Fair table"/>
      </w:tblPr>
      <w:tblGrid>
        <w:gridCol w:w="627"/>
        <w:gridCol w:w="2015"/>
        <w:gridCol w:w="13466"/>
      </w:tblGrid>
      <w:tr w:rsidR="00374985" w:rsidRPr="003F54DE" w:rsidTr="003357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08" w:type="dxa"/>
            <w:gridSpan w:val="3"/>
          </w:tcPr>
          <w:p w:rsidR="00374985" w:rsidRPr="003F54DE" w:rsidRDefault="00374985" w:rsidP="00043A20">
            <w:pPr>
              <w:pStyle w:val="Header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F54DE">
              <w:rPr>
                <w:rFonts w:ascii="Times New Roman" w:hAnsi="Times New Roman" w:cs="Times New Roman"/>
                <w:sz w:val="28"/>
                <w:szCs w:val="28"/>
              </w:rPr>
              <w:t xml:space="preserve">Hội đồng tuyển sinh trường Tiểu học Ngô Gia Tự thông báo tuyển sinh lớp 1 năm học </w:t>
            </w:r>
            <w:r w:rsidR="001E7755" w:rsidRPr="003F54DE">
              <w:rPr>
                <w:rFonts w:ascii="Times New Roman" w:hAnsi="Times New Roman" w:cs="Times New Roman"/>
                <w:sz w:val="28"/>
                <w:szCs w:val="28"/>
              </w:rPr>
              <w:t>2021 - 2022</w:t>
            </w:r>
          </w:p>
        </w:tc>
      </w:tr>
      <w:tr w:rsidR="003357B7" w:rsidRPr="003F54DE" w:rsidTr="0033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8473AA" w:rsidRPr="003F54DE" w:rsidRDefault="006C79A3" w:rsidP="001F2C90">
            <w:pPr>
              <w:pStyle w:val="Normal-Large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15" w:type="dxa"/>
          </w:tcPr>
          <w:p w:rsidR="008473AA" w:rsidRPr="003F54DE" w:rsidRDefault="00374985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>Chỉ tiêu tuyển sinh</w:t>
            </w:r>
          </w:p>
        </w:tc>
        <w:tc>
          <w:tcPr>
            <w:tcW w:w="13466" w:type="dxa"/>
          </w:tcPr>
          <w:p w:rsidR="008473AA" w:rsidRPr="003F54DE" w:rsidRDefault="003F54DE" w:rsidP="0037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eastAsia="Times New Roman" w:hAnsi="Times New Roman"/>
                <w:sz w:val="28"/>
                <w:szCs w:val="28"/>
                <w:lang w:val="pt-PT"/>
              </w:rPr>
              <w:t xml:space="preserve">- </w:t>
            </w:r>
            <w:r w:rsidR="00374985" w:rsidRPr="003F54DE">
              <w:rPr>
                <w:rFonts w:ascii="Times New Roman" w:eastAsia="Times New Roman" w:hAnsi="Times New Roman"/>
                <w:sz w:val="28"/>
                <w:szCs w:val="28"/>
                <w:lang w:val="pt-PT"/>
              </w:rPr>
              <w:t>Số học sinh: 199;</w:t>
            </w:r>
            <w:r w:rsidR="00374985" w:rsidRPr="003F54D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  <w:r w:rsidR="00374985" w:rsidRPr="003F54DE">
              <w:rPr>
                <w:rFonts w:ascii="Times New Roman" w:eastAsia="Times New Roman" w:hAnsi="Times New Roman"/>
                <w:sz w:val="28"/>
                <w:szCs w:val="28"/>
                <w:lang w:val="pt-PT"/>
              </w:rPr>
              <w:t>Số lớp: 5; Trung bình: 39.8 HS/lớp</w:t>
            </w:r>
          </w:p>
        </w:tc>
      </w:tr>
      <w:tr w:rsidR="003357B7" w:rsidRPr="003F54DE" w:rsidTr="003357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8473AA" w:rsidRPr="003F54DE" w:rsidRDefault="006C79A3" w:rsidP="001F2C90">
            <w:pPr>
              <w:pStyle w:val="Normal-Large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15" w:type="dxa"/>
          </w:tcPr>
          <w:p w:rsidR="008473AA" w:rsidRPr="003F54DE" w:rsidRDefault="00374985" w:rsidP="00374985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eastAsia="Times New Roman" w:hAnsi="Times New Roman"/>
                <w:sz w:val="28"/>
                <w:szCs w:val="28"/>
                <w:lang w:val="pt-PT"/>
              </w:rPr>
              <w:t>Tuyến tuyển sinh</w:t>
            </w:r>
          </w:p>
        </w:tc>
        <w:tc>
          <w:tcPr>
            <w:tcW w:w="13466" w:type="dxa"/>
          </w:tcPr>
          <w:p w:rsidR="008473AA" w:rsidRPr="003F54DE" w:rsidRDefault="00374985" w:rsidP="00043A20">
            <w:pPr>
              <w:spacing w:beforeLines="60" w:before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 xml:space="preserve">- Là học sinh thuộc tổ dân phố số 5, 6, 7, 8, 10, 12, 13, 14, 15, 16, 17 phường Đức Giang </w:t>
            </w:r>
          </w:p>
        </w:tc>
      </w:tr>
      <w:tr w:rsidR="003357B7" w:rsidRPr="003F54DE" w:rsidTr="0033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8473AA" w:rsidRPr="003F54DE" w:rsidRDefault="006C79A3" w:rsidP="001F2C90">
            <w:pPr>
              <w:pStyle w:val="Normal-Large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8473AA" w:rsidRPr="003F54DE" w:rsidRDefault="00374985" w:rsidP="00374985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 xml:space="preserve">Đối tượng tuyển sinh </w:t>
            </w:r>
          </w:p>
        </w:tc>
        <w:tc>
          <w:tcPr>
            <w:tcW w:w="13466" w:type="dxa"/>
          </w:tcPr>
          <w:p w:rsidR="00374985" w:rsidRPr="003F54DE" w:rsidRDefault="00374985" w:rsidP="003357B7">
            <w:pPr>
              <w:tabs>
                <w:tab w:val="left" w:pos="709"/>
              </w:tabs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 w:val="28"/>
                <w:szCs w:val="28"/>
                <w:u w:color="000000"/>
                <w:lang w:val="pt-PT"/>
              </w:rPr>
            </w:pPr>
            <w:r w:rsidRPr="003F54DE">
              <w:rPr>
                <w:rFonts w:ascii="Times New Roman" w:eastAsia="Arial Unicode MS" w:hAnsi="Times New Roman"/>
                <w:sz w:val="28"/>
                <w:szCs w:val="28"/>
                <w:u w:color="000000"/>
                <w:lang w:val="pt-PT"/>
              </w:rPr>
              <w:t>- Trẻ sinh năm 2015 (từ ngày 1/1/2015 đến 31-12/2015)</w:t>
            </w:r>
            <w:r w:rsidRPr="003F54DE">
              <w:rPr>
                <w:rFonts w:ascii="Times New Roman" w:hAnsi="Times New Roman"/>
                <w:sz w:val="28"/>
                <w:szCs w:val="28"/>
                <w:u w:color="000000"/>
                <w:lang w:val="vi-VN"/>
              </w:rPr>
              <w:t xml:space="preserve"> </w:t>
            </w:r>
            <w:r w:rsidRPr="003F54DE">
              <w:rPr>
                <w:rFonts w:ascii="Times New Roman" w:eastAsia="Arial Unicode MS" w:hAnsi="Times New Roman"/>
                <w:sz w:val="28"/>
                <w:szCs w:val="28"/>
                <w:u w:color="000000"/>
                <w:lang w:val="pt-PT"/>
              </w:rPr>
              <w:t xml:space="preserve">thuộc địa bàn tuyển sinh của trường. Trẻ em khuyết tật, trẻ có hoàn cảnh đặc biệt khó khăn, học sinh ở nước ngoài về có thể được vào cấp học cao hơn 3 tuổi so với quy định. </w:t>
            </w:r>
          </w:p>
          <w:p w:rsidR="008473AA" w:rsidRPr="003F54DE" w:rsidRDefault="008473AA" w:rsidP="0037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57B7" w:rsidRPr="003F54DE" w:rsidTr="003357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8473AA" w:rsidRPr="003F54DE" w:rsidRDefault="006C79A3" w:rsidP="001F2C90">
            <w:pPr>
              <w:pStyle w:val="Normal-Large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15" w:type="dxa"/>
          </w:tcPr>
          <w:p w:rsidR="008473AA" w:rsidRPr="003F54DE" w:rsidRDefault="00374985" w:rsidP="00374985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 xml:space="preserve">Hồ sơ dự tuyển </w:t>
            </w:r>
          </w:p>
        </w:tc>
        <w:tc>
          <w:tcPr>
            <w:tcW w:w="13466" w:type="dxa"/>
          </w:tcPr>
          <w:p w:rsidR="00374985" w:rsidRPr="003F54DE" w:rsidRDefault="003F54DE" w:rsidP="0033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3F54DE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="00374985" w:rsidRPr="003F54DE">
              <w:rPr>
                <w:rFonts w:ascii="Times New Roman" w:hAnsi="Times New Roman"/>
                <w:sz w:val="28"/>
                <w:szCs w:val="28"/>
              </w:rPr>
              <w:t>Phiếu đăng ký dự tuyển</w:t>
            </w:r>
            <w:r w:rsidRPr="003F54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F54DE">
              <w:rPr>
                <w:rFonts w:ascii="Times New Roman" w:hAnsi="Times New Roman"/>
                <w:sz w:val="28"/>
                <w:szCs w:val="28"/>
                <w:lang w:val="vi-VN"/>
              </w:rPr>
              <w:t>(</w:t>
            </w:r>
            <w:r w:rsidR="00374985" w:rsidRPr="003F54DE">
              <w:rPr>
                <w:rFonts w:ascii="Times New Roman" w:hAnsi="Times New Roman"/>
                <w:sz w:val="28"/>
                <w:szCs w:val="28"/>
                <w:lang w:val="vi-VN"/>
              </w:rPr>
              <w:t>nếu tuyển sinh trực tiếp tại trường do nhà trường in);</w:t>
            </w:r>
          </w:p>
          <w:p w:rsidR="00374985" w:rsidRPr="003F54DE" w:rsidRDefault="003F54DE" w:rsidP="0033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3F54DE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="00374985" w:rsidRPr="003F54DE">
              <w:rPr>
                <w:rFonts w:ascii="Times New Roman" w:hAnsi="Times New Roman"/>
                <w:sz w:val="28"/>
                <w:szCs w:val="28"/>
                <w:lang w:val="vi-VN"/>
              </w:rPr>
              <w:t>Bản sao giấy khai sinh hợp lệ (không nhận bản photo, không ép plastic). Kèm theo bản chính để đối chiếu.</w:t>
            </w:r>
          </w:p>
          <w:p w:rsidR="00374985" w:rsidRPr="003F54DE" w:rsidRDefault="003F54DE" w:rsidP="0033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3F54D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</w:t>
            </w:r>
            <w:r w:rsidR="00374985" w:rsidRPr="003F54DE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Bản photo sổ hộ khẩu thường trú (không cần công chứng, kèm theo bản chính để đối chiếu xác nhận) hoặc giấy xác nhận tạm trú của công an phường.</w:t>
            </w:r>
          </w:p>
          <w:p w:rsidR="008473AA" w:rsidRPr="00043A20" w:rsidRDefault="00374985" w:rsidP="003749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3F54DE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Lưu ý: </w:t>
            </w:r>
            <w:r w:rsidRPr="003F54DE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Sau khi tuyển sinh trực tuyến thành công, CMHS có thể mang hồ sơ hợp lệ đến trường đối chiếu và nộp hồ sơ đến hết ngày 28/7/2021 (trừ chủ nhật) </w:t>
            </w:r>
          </w:p>
        </w:tc>
      </w:tr>
      <w:tr w:rsidR="003357B7" w:rsidRPr="003F54DE" w:rsidTr="0033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8473AA" w:rsidRPr="003F54DE" w:rsidRDefault="006C79A3" w:rsidP="001F2C90">
            <w:pPr>
              <w:pStyle w:val="Normal-Large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15" w:type="dxa"/>
          </w:tcPr>
          <w:p w:rsidR="008473AA" w:rsidRPr="003F54DE" w:rsidRDefault="00374985" w:rsidP="00374985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 xml:space="preserve">Thời gian tuyển sinh </w:t>
            </w:r>
          </w:p>
        </w:tc>
        <w:tc>
          <w:tcPr>
            <w:tcW w:w="13466" w:type="dxa"/>
          </w:tcPr>
          <w:p w:rsidR="008473AA" w:rsidRPr="003F54DE" w:rsidRDefault="005D2604" w:rsidP="0037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74985" w:rsidRPr="003F54DE">
              <w:rPr>
                <w:rFonts w:ascii="Times New Roman" w:hAnsi="Times New Roman"/>
                <w:sz w:val="28"/>
                <w:szCs w:val="28"/>
              </w:rPr>
              <w:t xml:space="preserve">Tuyển sinh trực tuyến: Từ ngày 12/07/2021 đến ngày 14/07/2021. Phụ huynh học sinh </w:t>
            </w:r>
            <w:r w:rsidR="00374985" w:rsidRPr="003F54DE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 xml:space="preserve">truy cập vào địa chỉ: </w:t>
            </w:r>
            <w:hyperlink r:id="rId15" w:history="1">
              <w:r w:rsidR="00374985" w:rsidRPr="00AB2729">
                <w:rPr>
                  <w:rStyle w:val="Hyperlink"/>
                  <w:rFonts w:ascii="Times New Roman" w:hAnsi="Times New Roman"/>
                  <w:bCs/>
                  <w:color w:val="FF0000"/>
                  <w:sz w:val="28"/>
                  <w:szCs w:val="28"/>
                  <w:lang w:val="vi-VN"/>
                </w:rPr>
                <w:t>http://tsdaucap.hanoi.gov.vn</w:t>
              </w:r>
            </w:hyperlink>
            <w:r w:rsidR="00374985" w:rsidRPr="00AB2729">
              <w:rPr>
                <w:rFonts w:ascii="Times New Roman" w:hAnsi="Times New Roman"/>
                <w:bCs/>
                <w:color w:val="FF0000"/>
                <w:sz w:val="28"/>
                <w:szCs w:val="28"/>
              </w:rPr>
              <w:t xml:space="preserve"> (</w:t>
            </w:r>
            <w:r w:rsidR="00374985" w:rsidRPr="003F54DE">
              <w:rPr>
                <w:rFonts w:ascii="Times New Roman" w:hAnsi="Times New Roman"/>
                <w:bCs/>
                <w:sz w:val="28"/>
                <w:szCs w:val="28"/>
              </w:rPr>
              <w:t xml:space="preserve"> Hướng dẫn cụ thể đính kèm TB này)</w:t>
            </w:r>
            <w:r w:rsidRPr="003F54D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5D2604" w:rsidRPr="003F54DE" w:rsidRDefault="005D2604" w:rsidP="0037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F54DE">
              <w:rPr>
                <w:rFonts w:ascii="Times New Roman" w:hAnsi="Times New Roman"/>
                <w:bCs/>
                <w:sz w:val="28"/>
                <w:szCs w:val="28"/>
              </w:rPr>
              <w:t>- Tuyển sinh trực tiếp: Từ ngày 23/07/2021 đến ngày 28/07/2021.</w:t>
            </w:r>
          </w:p>
          <w:p w:rsidR="005D2604" w:rsidRPr="003F54DE" w:rsidRDefault="005D2604" w:rsidP="0037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F54DE">
              <w:rPr>
                <w:rFonts w:ascii="Times New Roman" w:hAnsi="Times New Roman"/>
                <w:bCs/>
                <w:sz w:val="28"/>
                <w:szCs w:val="28"/>
              </w:rPr>
              <w:t>- Tuyển sinh bổ sung: Từ ngày 30/07/2021 đến ngày 31/07/2021 ( nếu còn chỉ tiêu)</w:t>
            </w:r>
          </w:p>
          <w:p w:rsidR="005D2604" w:rsidRPr="003F54DE" w:rsidRDefault="005D2604" w:rsidP="0037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F54DE">
              <w:rPr>
                <w:rFonts w:ascii="Times New Roman" w:hAnsi="Times New Roman"/>
                <w:bCs/>
                <w:sz w:val="28"/>
                <w:szCs w:val="28"/>
              </w:rPr>
              <w:t>* Thời gian: Hội đồng tuyển sinh tiếp nhận hồ sơ và hỗ trợ PHHS nhập mã tuyển sinh trực tuyến vào các ngày trong tuần ( trừ chủ nhật)</w:t>
            </w:r>
          </w:p>
          <w:p w:rsidR="005D2604" w:rsidRPr="003F54DE" w:rsidRDefault="005D2604" w:rsidP="005D2604">
            <w:pPr>
              <w:spacing w:beforeLines="60" w:before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3F54DE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Buổi sáng: từ 8h00 đến 11h00; </w:t>
            </w:r>
          </w:p>
          <w:p w:rsidR="005D2604" w:rsidRPr="003357B7" w:rsidRDefault="005D2604" w:rsidP="003749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  <w:lang w:val="vi-VN"/>
              </w:rPr>
              <w:t>Buổi chiều: từ 14h00 đến 17h00.</w:t>
            </w:r>
          </w:p>
        </w:tc>
      </w:tr>
      <w:tr w:rsidR="003357B7" w:rsidRPr="003F54DE" w:rsidTr="003357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8473AA" w:rsidRPr="003F54DE" w:rsidRDefault="006C79A3" w:rsidP="001F2C90">
            <w:pPr>
              <w:pStyle w:val="Normal-Large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15" w:type="dxa"/>
          </w:tcPr>
          <w:p w:rsidR="008473AA" w:rsidRPr="003F54DE" w:rsidRDefault="005D2604" w:rsidP="005D2604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>Địa điểm</w:t>
            </w:r>
          </w:p>
        </w:tc>
        <w:tc>
          <w:tcPr>
            <w:tcW w:w="13466" w:type="dxa"/>
          </w:tcPr>
          <w:p w:rsidR="008473AA" w:rsidRPr="003F54DE" w:rsidRDefault="005D2604" w:rsidP="005D26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 xml:space="preserve">Phòng Hội đồng – tầng 1 trường Tiểu học Ngô Gia Tự </w:t>
            </w:r>
          </w:p>
        </w:tc>
      </w:tr>
      <w:tr w:rsidR="003357B7" w:rsidRPr="003F54DE" w:rsidTr="0033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:rsidR="008473AA" w:rsidRPr="003F54DE" w:rsidRDefault="006C79A3" w:rsidP="001F2C90">
            <w:pPr>
              <w:pStyle w:val="Normal-Large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15" w:type="dxa"/>
          </w:tcPr>
          <w:p w:rsidR="008473AA" w:rsidRPr="003F54DE" w:rsidRDefault="005D2604" w:rsidP="005D2604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</w:rPr>
              <w:t xml:space="preserve">Thông báo học sinh trúng tuyển vào nhập học </w:t>
            </w:r>
          </w:p>
        </w:tc>
        <w:tc>
          <w:tcPr>
            <w:tcW w:w="13466" w:type="dxa"/>
          </w:tcPr>
          <w:p w:rsidR="005D2604" w:rsidRPr="003F54DE" w:rsidRDefault="005D2604" w:rsidP="005D2604">
            <w:pPr>
              <w:spacing w:beforeLines="60" w:before="1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val="pt-PT"/>
              </w:rPr>
            </w:pPr>
            <w:r w:rsidRPr="003F54DE">
              <w:rPr>
                <w:rFonts w:ascii="Times New Roman" w:hAnsi="Times New Roman"/>
                <w:sz w:val="28"/>
                <w:szCs w:val="28"/>
                <w:lang w:val="pt-PT"/>
              </w:rPr>
              <w:t>Ngày</w:t>
            </w:r>
            <w:r w:rsidRPr="003F54DE">
              <w:rPr>
                <w:rFonts w:ascii="Times New Roman" w:hAnsi="Times New Roman"/>
                <w:sz w:val="28"/>
                <w:szCs w:val="28"/>
              </w:rPr>
              <w:t xml:space="preserve"> 04/08/2021</w:t>
            </w:r>
            <w:r w:rsidRPr="003F54DE">
              <w:rPr>
                <w:rFonts w:ascii="Times New Roman" w:hAnsi="Times New Roman"/>
                <w:sz w:val="28"/>
                <w:szCs w:val="28"/>
                <w:lang w:val="pt-PT"/>
              </w:rPr>
              <w:t>, nhà trường thông báo danh sách HS trúng tuyển tại bảng tin ở sân trường và trên cổng thông tin điện tử trường Tiểu học Ngô Gia Tự</w:t>
            </w:r>
            <w:r w:rsidRPr="00AB2729">
              <w:rPr>
                <w:rFonts w:ascii="Times New Roman" w:hAnsi="Times New Roman"/>
                <w:color w:val="FF0000"/>
                <w:sz w:val="28"/>
                <w:szCs w:val="28"/>
                <w:lang w:val="pt-PT"/>
              </w:rPr>
              <w:t xml:space="preserve">: </w:t>
            </w:r>
            <w:hyperlink r:id="rId16" w:history="1">
              <w:r w:rsidRPr="00AB2729">
                <w:rPr>
                  <w:rStyle w:val="Hyperlink"/>
                  <w:rFonts w:ascii="Times New Roman" w:hAnsi="Times New Roman"/>
                  <w:b/>
                  <w:i/>
                  <w:color w:val="FF0000"/>
                  <w:sz w:val="28"/>
                  <w:szCs w:val="28"/>
                  <w:lang w:val="nl-NL"/>
                </w:rPr>
                <w:t>http://thngogiatu.longbien.edu.vn</w:t>
              </w:r>
            </w:hyperlink>
          </w:p>
          <w:p w:rsidR="008473AA" w:rsidRPr="003F54DE" w:rsidRDefault="005D2604" w:rsidP="005D26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3F54DE">
              <w:rPr>
                <w:rFonts w:ascii="Times New Roman" w:hAnsi="Times New Roman"/>
                <w:sz w:val="28"/>
                <w:szCs w:val="28"/>
                <w:lang w:val="pt-PT"/>
              </w:rPr>
              <w:t xml:space="preserve">Ngày </w:t>
            </w:r>
            <w:r w:rsidRPr="003F54DE">
              <w:rPr>
                <w:rFonts w:ascii="Times New Roman" w:hAnsi="Times New Roman"/>
                <w:sz w:val="28"/>
                <w:szCs w:val="28"/>
              </w:rPr>
              <w:t>20/08/2021</w:t>
            </w:r>
            <w:r w:rsidRPr="003F54DE">
              <w:rPr>
                <w:rFonts w:ascii="Times New Roman" w:hAnsi="Times New Roman"/>
                <w:sz w:val="28"/>
                <w:szCs w:val="28"/>
                <w:lang w:val="pt-PT"/>
              </w:rPr>
              <w:t>, tập trung học sinh lớp Một đã trúng tuyển năm học 2021 - 2022</w:t>
            </w:r>
          </w:p>
        </w:tc>
      </w:tr>
    </w:tbl>
    <w:p w:rsidR="008473AA" w:rsidRPr="003F54DE" w:rsidRDefault="008473AA" w:rsidP="008473A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D17546" w:rsidRPr="003F54DE" w:rsidRDefault="005D2604" w:rsidP="003357B7">
      <w:pPr>
        <w:pStyle w:val="Heading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54DE">
        <w:rPr>
          <w:rFonts w:ascii="Times New Roman" w:hAnsi="Times New Roman" w:cs="Times New Roman"/>
          <w:sz w:val="28"/>
          <w:szCs w:val="28"/>
        </w:rPr>
        <w:t xml:space="preserve">- Lưu ý: Phụ huynh nghiêm túc thực hiện các biên pháp phòng chống Covid 19 khi làm thủ tục tuyển sinh cho con. </w:t>
      </w:r>
    </w:p>
    <w:p w:rsidR="005D2604" w:rsidRPr="003F54DE" w:rsidRDefault="005D2604" w:rsidP="003357B7">
      <w:pPr>
        <w:pStyle w:val="Body1"/>
        <w:tabs>
          <w:tab w:val="left" w:pos="567"/>
        </w:tabs>
        <w:jc w:val="both"/>
        <w:rPr>
          <w:rFonts w:ascii="Times New Roman" w:hAnsi="Times New Roman"/>
          <w:color w:val="auto"/>
          <w:szCs w:val="28"/>
        </w:rPr>
      </w:pPr>
      <w:r w:rsidRPr="003F54DE">
        <w:rPr>
          <w:rFonts w:ascii="Times New Roman" w:hAnsi="Times New Roman"/>
          <w:szCs w:val="28"/>
        </w:rPr>
        <w:t xml:space="preserve">- </w:t>
      </w:r>
      <w:r w:rsidRPr="003F54DE">
        <w:rPr>
          <w:rFonts w:ascii="Times New Roman" w:hAnsi="Times New Roman"/>
          <w:color w:val="auto"/>
          <w:szCs w:val="28"/>
        </w:rPr>
        <w:t>Thông tin chi tiết vui lòng liên hệ số điện thoại:</w:t>
      </w:r>
    </w:p>
    <w:p w:rsidR="005D2604" w:rsidRPr="003F54DE" w:rsidRDefault="006C79A3" w:rsidP="003357B7">
      <w:pPr>
        <w:ind w:firstLine="720"/>
        <w:rPr>
          <w:rFonts w:ascii="Times New Roman" w:hAnsi="Times New Roman"/>
          <w:b/>
          <w:sz w:val="28"/>
          <w:szCs w:val="28"/>
        </w:rPr>
      </w:pPr>
      <w:r w:rsidRPr="003F54DE">
        <w:rPr>
          <w:rFonts w:ascii="Times New Roman" w:hAnsi="Times New Roman"/>
          <w:sz w:val="28"/>
          <w:szCs w:val="28"/>
        </w:rPr>
        <w:t>+</w:t>
      </w:r>
      <w:r w:rsidR="005D2604" w:rsidRPr="003F54DE">
        <w:rPr>
          <w:rFonts w:ascii="Times New Roman" w:hAnsi="Times New Roman"/>
          <w:sz w:val="28"/>
          <w:szCs w:val="28"/>
        </w:rPr>
        <w:t xml:space="preserve"> Hiệu trưởng: Cô giáo</w:t>
      </w:r>
      <w:r w:rsidR="005D2604" w:rsidRPr="003F54DE">
        <w:rPr>
          <w:rFonts w:ascii="Times New Roman" w:hAnsi="Times New Roman"/>
          <w:b/>
          <w:sz w:val="28"/>
          <w:szCs w:val="28"/>
        </w:rPr>
        <w:t xml:space="preserve"> Lưu Thị Phương Liên – 0988131667</w:t>
      </w:r>
    </w:p>
    <w:p w:rsidR="005D2604" w:rsidRPr="00043A20" w:rsidRDefault="005D2604" w:rsidP="00043A20">
      <w:pPr>
        <w:ind w:firstLine="720"/>
        <w:rPr>
          <w:rFonts w:ascii="Times New Roman" w:hAnsi="Times New Roman"/>
          <w:b/>
          <w:i/>
          <w:sz w:val="28"/>
          <w:szCs w:val="28"/>
        </w:rPr>
      </w:pPr>
      <w:r w:rsidRPr="003F54DE">
        <w:rPr>
          <w:rFonts w:ascii="Times New Roman" w:hAnsi="Times New Roman"/>
          <w:sz w:val="28"/>
          <w:szCs w:val="28"/>
        </w:rPr>
        <w:t xml:space="preserve">- Hoặc truy cập trang web: </w:t>
      </w:r>
      <w:r w:rsidRPr="003F54DE">
        <w:rPr>
          <w:rFonts w:ascii="Times New Roman" w:hAnsi="Times New Roman"/>
          <w:b/>
          <w:i/>
          <w:sz w:val="28"/>
          <w:szCs w:val="28"/>
        </w:rPr>
        <w:t>htttp://thngogiatu.longbien.edu.vn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48"/>
        <w:gridCol w:w="11570"/>
      </w:tblGrid>
      <w:tr w:rsidR="005D2604" w:rsidRPr="006C79A3" w:rsidTr="003F54DE">
        <w:tc>
          <w:tcPr>
            <w:tcW w:w="4448" w:type="dxa"/>
            <w:shd w:val="clear" w:color="auto" w:fill="auto"/>
          </w:tcPr>
          <w:p w:rsidR="005D2604" w:rsidRPr="006C79A3" w:rsidRDefault="005D2604" w:rsidP="00BA56DD">
            <w:pPr>
              <w:spacing w:line="288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6C79A3">
              <w:rPr>
                <w:rFonts w:ascii="Times New Roman" w:hAnsi="Times New Roman"/>
                <w:sz w:val="26"/>
                <w:szCs w:val="26"/>
              </w:rPr>
              <w:tab/>
            </w:r>
            <w:r w:rsidRPr="006C79A3">
              <w:rPr>
                <w:rFonts w:ascii="Times New Roman" w:hAnsi="Times New Roman"/>
                <w:sz w:val="26"/>
                <w:szCs w:val="26"/>
              </w:rPr>
              <w:tab/>
            </w:r>
            <w:r w:rsidRPr="006C79A3">
              <w:rPr>
                <w:rFonts w:ascii="Times New Roman" w:hAnsi="Times New Roman"/>
                <w:sz w:val="26"/>
                <w:szCs w:val="26"/>
              </w:rPr>
              <w:tab/>
            </w:r>
            <w:r w:rsidRPr="006C79A3">
              <w:rPr>
                <w:rFonts w:ascii="Times New Roman" w:hAnsi="Times New Roman"/>
                <w:sz w:val="26"/>
                <w:szCs w:val="26"/>
              </w:rPr>
              <w:tab/>
            </w:r>
            <w:r w:rsidRPr="006C79A3">
              <w:rPr>
                <w:rFonts w:ascii="Times New Roman" w:hAnsi="Times New Roman"/>
                <w:sz w:val="26"/>
                <w:szCs w:val="26"/>
              </w:rPr>
              <w:tab/>
            </w:r>
            <w:r w:rsidRPr="006C79A3">
              <w:rPr>
                <w:rFonts w:ascii="Times New Roman" w:hAnsi="Times New Roman"/>
                <w:sz w:val="26"/>
                <w:szCs w:val="26"/>
              </w:rPr>
              <w:tab/>
            </w:r>
            <w:r w:rsidRPr="006C79A3">
              <w:rPr>
                <w:rFonts w:ascii="Times New Roman" w:hAnsi="Times New Roman"/>
                <w:sz w:val="26"/>
                <w:szCs w:val="26"/>
              </w:rPr>
              <w:tab/>
            </w:r>
            <w:r w:rsidRPr="006C79A3">
              <w:rPr>
                <w:rFonts w:ascii="Times New Roman" w:hAnsi="Times New Roman"/>
                <w:sz w:val="26"/>
                <w:szCs w:val="26"/>
              </w:rPr>
              <w:tab/>
            </w:r>
            <w:r w:rsidRPr="006C79A3">
              <w:rPr>
                <w:rFonts w:ascii="Times New Roman" w:hAnsi="Times New Roman"/>
                <w:sz w:val="26"/>
                <w:szCs w:val="26"/>
              </w:rPr>
              <w:tab/>
            </w:r>
            <w:r w:rsidRPr="006C79A3">
              <w:rPr>
                <w:rFonts w:ascii="Times New Roman" w:hAnsi="Times New Roman"/>
                <w:sz w:val="26"/>
                <w:szCs w:val="26"/>
              </w:rPr>
              <w:tab/>
            </w:r>
            <w:r w:rsidRPr="006C79A3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11570" w:type="dxa"/>
            <w:shd w:val="clear" w:color="auto" w:fill="auto"/>
          </w:tcPr>
          <w:p w:rsidR="005D2604" w:rsidRPr="006C79A3" w:rsidRDefault="005D2604" w:rsidP="00BA56DD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C79A3">
              <w:rPr>
                <w:rFonts w:ascii="Times New Roman" w:hAnsi="Times New Roman"/>
                <w:b/>
                <w:sz w:val="26"/>
                <w:szCs w:val="26"/>
              </w:rPr>
              <w:t>TM. HỘI ĐỒNG TUYỂN SINH</w:t>
            </w:r>
          </w:p>
          <w:p w:rsidR="005D2604" w:rsidRPr="006C79A3" w:rsidRDefault="005D2604" w:rsidP="00BA56DD">
            <w:pPr>
              <w:spacing w:line="288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79A3">
              <w:rPr>
                <w:rFonts w:ascii="Times New Roman" w:hAnsi="Times New Roman"/>
                <w:b/>
                <w:sz w:val="26"/>
                <w:szCs w:val="26"/>
              </w:rPr>
              <w:t>HIỆU TRƯỞNG</w:t>
            </w:r>
          </w:p>
          <w:p w:rsidR="005D2604" w:rsidRPr="006C79A3" w:rsidRDefault="005D2604" w:rsidP="00BA56DD">
            <w:pPr>
              <w:spacing w:line="288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5D2604" w:rsidRPr="006C79A3" w:rsidRDefault="005D2604" w:rsidP="00BA56DD">
            <w:pPr>
              <w:spacing w:line="288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5D2604" w:rsidRPr="006C79A3" w:rsidRDefault="005D2604" w:rsidP="00BA56DD">
            <w:pPr>
              <w:spacing w:line="288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5D2604" w:rsidRPr="006C79A3" w:rsidRDefault="005D2604" w:rsidP="00BA56DD">
            <w:pPr>
              <w:spacing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C79A3">
              <w:rPr>
                <w:rFonts w:ascii="Times New Roman" w:hAnsi="Times New Roman"/>
                <w:b/>
                <w:sz w:val="26"/>
                <w:szCs w:val="26"/>
              </w:rPr>
              <w:t xml:space="preserve">Lưu Thị Phương Liên </w:t>
            </w:r>
          </w:p>
        </w:tc>
      </w:tr>
    </w:tbl>
    <w:p w:rsidR="005D2604" w:rsidRPr="006C79A3" w:rsidRDefault="005D2604" w:rsidP="008473AA">
      <w:pPr>
        <w:pStyle w:val="Heading3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5D2604" w:rsidRPr="006C79A3" w:rsidSect="003F54DE">
      <w:pgSz w:w="16838" w:h="23811" w:code="8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979" w:rsidRDefault="00836979" w:rsidP="008473AA">
      <w:r>
        <w:separator/>
      </w:r>
    </w:p>
  </w:endnote>
  <w:endnote w:type="continuationSeparator" w:id="0">
    <w:p w:rsidR="00836979" w:rsidRDefault="00836979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979" w:rsidRDefault="00836979" w:rsidP="008473AA">
      <w:r>
        <w:separator/>
      </w:r>
    </w:p>
  </w:footnote>
  <w:footnote w:type="continuationSeparator" w:id="0">
    <w:p w:rsidR="00836979" w:rsidRDefault="00836979" w:rsidP="00847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F13"/>
    <w:rsid w:val="00011F13"/>
    <w:rsid w:val="00043A20"/>
    <w:rsid w:val="000A2F57"/>
    <w:rsid w:val="001E6551"/>
    <w:rsid w:val="001E7755"/>
    <w:rsid w:val="003357B7"/>
    <w:rsid w:val="003450D7"/>
    <w:rsid w:val="00374985"/>
    <w:rsid w:val="003D65C9"/>
    <w:rsid w:val="003F51E9"/>
    <w:rsid w:val="003F54DE"/>
    <w:rsid w:val="004B4FFD"/>
    <w:rsid w:val="005D2604"/>
    <w:rsid w:val="005E105F"/>
    <w:rsid w:val="00623B91"/>
    <w:rsid w:val="006C79A3"/>
    <w:rsid w:val="007852ED"/>
    <w:rsid w:val="00795852"/>
    <w:rsid w:val="007B66F4"/>
    <w:rsid w:val="00836979"/>
    <w:rsid w:val="008473AA"/>
    <w:rsid w:val="008A0418"/>
    <w:rsid w:val="008E1CA3"/>
    <w:rsid w:val="009F35BD"/>
    <w:rsid w:val="00AB2729"/>
    <w:rsid w:val="00AB4C7C"/>
    <w:rsid w:val="00B04054"/>
    <w:rsid w:val="00B677C0"/>
    <w:rsid w:val="00BA4453"/>
    <w:rsid w:val="00BE1F5B"/>
    <w:rsid w:val="00C5118B"/>
    <w:rsid w:val="00D17546"/>
    <w:rsid w:val="00F94115"/>
    <w:rsid w:val="00FB5E6D"/>
    <w:rsid w:val="00FD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2F82DC-9F01-49A9-A1C4-17E97528A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852"/>
  </w:style>
  <w:style w:type="paragraph" w:styleId="Heading1">
    <w:name w:val="heading 1"/>
    <w:basedOn w:val="Normal"/>
    <w:link w:val="Heading1Char"/>
    <w:uiPriority w:val="9"/>
    <w:qFormat/>
    <w:rsid w:val="008473AA"/>
    <w:pPr>
      <w:spacing w:before="240" w:after="200" w:line="360" w:lineRule="auto"/>
      <w:contextualSpacing/>
      <w:jc w:val="center"/>
      <w:outlineLvl w:val="0"/>
    </w:pPr>
    <w:rPr>
      <w:rFonts w:asciiTheme="majorHAnsi" w:hAnsiTheme="majorHAnsi" w:cs="Tahoma"/>
      <w:b/>
      <w:sz w:val="28"/>
      <w:szCs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8473AA"/>
    <w:pPr>
      <w:keepNext/>
      <w:keepLines/>
      <w:spacing w:before="960" w:after="200" w:line="276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3AA"/>
    <w:rPr>
      <w:rFonts w:asciiTheme="majorHAnsi" w:hAnsiTheme="majorHAnsi" w:cs="Tahoma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73AA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ScienceFairTable">
    <w:name w:val="Science Fair Table"/>
    <w:basedOn w:val="TableNormal"/>
    <w:uiPriority w:val="99"/>
    <w:rsid w:val="008473AA"/>
    <w:rPr>
      <w:sz w:val="18"/>
    </w:rPr>
    <w:tblPr>
      <w:tblStyleRowBandSize w:val="1"/>
      <w:tblInd w:w="0" w:type="dxa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single" w:sz="4" w:space="0" w:color="7CCA62" w:themeColor="accent5"/>
          <w:insideV w:val="single" w:sz="4" w:space="0" w:color="7CCA62" w:themeColor="accent5"/>
          <w:tl2br w:val="nil"/>
          <w:tr2bl w:val="nil"/>
        </w:tcBorders>
        <w:shd w:val="clear" w:color="auto" w:fill="7CCA62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B0DFA0" w:themeColor="accent5" w:themeTint="99"/>
          <w:left w:val="single" w:sz="4" w:space="0" w:color="B0DFA0" w:themeColor="accent5" w:themeTint="99"/>
          <w:bottom w:val="single" w:sz="4" w:space="0" w:color="B0DFA0" w:themeColor="accent5" w:themeTint="99"/>
          <w:right w:val="single" w:sz="4" w:space="0" w:color="B0DFA0" w:themeColor="accent5" w:themeTint="99"/>
          <w:insideH w:val="single" w:sz="4" w:space="0" w:color="B0DFA0" w:themeColor="accent5" w:themeTint="99"/>
          <w:insideV w:val="single" w:sz="4" w:space="0" w:color="B0DFA0" w:themeColor="accent5" w:themeTint="99"/>
          <w:tl2br w:val="nil"/>
          <w:tr2bl w:val="nil"/>
        </w:tcBorders>
        <w:shd w:val="clear" w:color="auto" w:fill="E4F4DF" w:themeFill="accent5" w:themeFillTint="33"/>
      </w:tcPr>
    </w:tblStylePr>
  </w:style>
  <w:style w:type="paragraph" w:styleId="Header">
    <w:name w:val="header"/>
    <w:basedOn w:val="Normal"/>
    <w:link w:val="HeaderChar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8473AA"/>
    <w:pPr>
      <w:spacing w:line="800" w:lineRule="exact"/>
      <w:jc w:val="center"/>
    </w:pPr>
    <w:rPr>
      <w:b/>
      <w:color w:val="000000" w:themeColor="text1"/>
      <w:sz w:val="48"/>
      <w:szCs w:val="66"/>
    </w:rPr>
  </w:style>
  <w:style w:type="character" w:customStyle="1" w:styleId="TitleChar">
    <w:name w:val="Title Char"/>
    <w:basedOn w:val="DefaultParagraphFont"/>
    <w:link w:val="Title"/>
    <w:uiPriority w:val="1"/>
    <w:rsid w:val="008473AA"/>
    <w:rPr>
      <w:rFonts w:asciiTheme="minorHAnsi" w:hAnsiTheme="minorHAnsi" w:cstheme="minorBidi"/>
      <w:b/>
      <w:color w:val="000000" w:themeColor="text1"/>
      <w:sz w:val="48"/>
      <w:szCs w:val="66"/>
    </w:rPr>
  </w:style>
  <w:style w:type="table" w:styleId="TableGridLight">
    <w:name w:val="Grid Table Light"/>
    <w:basedOn w:val="TableNormal"/>
    <w:uiPriority w:val="40"/>
    <w:rsid w:val="008473AA"/>
    <w:rPr>
      <w:rFonts w:cstheme="minorBidi"/>
      <w:sz w:val="18"/>
      <w:szCs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Strong">
    <w:name w:val="Strong"/>
    <w:basedOn w:val="DefaultParagraphFont"/>
    <w:uiPriority w:val="12"/>
    <w:qFormat/>
    <w:rsid w:val="008473AA"/>
    <w:rPr>
      <w:b/>
      <w:bCs/>
    </w:rPr>
  </w:style>
  <w:style w:type="paragraph" w:customStyle="1" w:styleId="Normal-Center">
    <w:name w:val="Normal - Center"/>
    <w:basedOn w:val="Normal"/>
    <w:uiPriority w:val="10"/>
    <w:qFormat/>
    <w:rsid w:val="008473AA"/>
    <w:pPr>
      <w:jc w:val="center"/>
    </w:pPr>
    <w:rPr>
      <w:sz w:val="22"/>
    </w:rPr>
  </w:style>
  <w:style w:type="paragraph" w:customStyle="1" w:styleId="Normal-CenterWithSpace">
    <w:name w:val="Normal - Center With Space"/>
    <w:basedOn w:val="Normal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SubtleEmphasis">
    <w:name w:val="Subtle Emphasis"/>
    <w:basedOn w:val="DefaultParagraphFont"/>
    <w:uiPriority w:val="14"/>
    <w:qFormat/>
    <w:rsid w:val="008473AA"/>
    <w:rPr>
      <w:i/>
      <w:iCs/>
      <w:color w:val="auto"/>
    </w:rPr>
  </w:style>
  <w:style w:type="paragraph" w:customStyle="1" w:styleId="Normal-Small">
    <w:name w:val="Normal - Small"/>
    <w:basedOn w:val="Normal"/>
    <w:qFormat/>
    <w:rsid w:val="008473AA"/>
    <w:rPr>
      <w:sz w:val="16"/>
    </w:rPr>
  </w:style>
  <w:style w:type="paragraph" w:customStyle="1" w:styleId="Normal-Large">
    <w:name w:val="Normal - Large"/>
    <w:basedOn w:val="Normal"/>
    <w:link w:val="Normal-LargeChar"/>
    <w:qFormat/>
    <w:rsid w:val="008473AA"/>
    <w:pPr>
      <w:jc w:val="center"/>
    </w:pPr>
    <w:rPr>
      <w:b/>
      <w:sz w:val="36"/>
    </w:rPr>
  </w:style>
  <w:style w:type="character" w:customStyle="1" w:styleId="Normal-LargeChar">
    <w:name w:val="Normal - Large Char"/>
    <w:basedOn w:val="DefaultParagraphFont"/>
    <w:link w:val="Normal-Large"/>
    <w:rsid w:val="008473AA"/>
    <w:rPr>
      <w:rFonts w:asciiTheme="minorHAnsi" w:hAnsiTheme="minorHAnsi" w:cstheme="minorBidi"/>
      <w:b/>
      <w:sz w:val="36"/>
      <w:szCs w:val="18"/>
    </w:rPr>
  </w:style>
  <w:style w:type="paragraph" w:styleId="Footer">
    <w:name w:val="footer"/>
    <w:basedOn w:val="Normal"/>
    <w:link w:val="FooterChar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AA"/>
    <w:rPr>
      <w:rFonts w:asciiTheme="minorHAnsi" w:hAnsiTheme="minorHAnsi" w:cstheme="min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4985"/>
    <w:rPr>
      <w:color w:val="F49100" w:themeColor="hyperlink"/>
      <w:u w:val="single"/>
    </w:rPr>
  </w:style>
  <w:style w:type="paragraph" w:customStyle="1" w:styleId="Body1">
    <w:name w:val="Body 1"/>
    <w:rsid w:val="005D2604"/>
    <w:pPr>
      <w:outlineLvl w:val="0"/>
    </w:pPr>
    <w:rPr>
      <w:rFonts w:ascii="Helvetica" w:eastAsia="Arial Unicode MS" w:hAnsi="Helvetica"/>
      <w:color w:val="000000"/>
      <w:sz w:val="28"/>
      <w:u w:color="000000"/>
    </w:rPr>
  </w:style>
  <w:style w:type="table" w:styleId="TableGrid">
    <w:name w:val="Table Grid"/>
    <w:basedOn w:val="TableNormal"/>
    <w:uiPriority w:val="39"/>
    <w:rsid w:val="00BE1F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4C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C7C"/>
    <w:rPr>
      <w:rFonts w:ascii="Segoe UI" w:hAnsi="Segoe UI" w:cs="Segoe UI"/>
      <w:sz w:val="18"/>
      <w:szCs w:val="18"/>
    </w:rPr>
  </w:style>
  <w:style w:type="table" w:customStyle="1" w:styleId="ScienceFairTable1">
    <w:name w:val="Science Fair Table1"/>
    <w:basedOn w:val="TableNormal"/>
    <w:uiPriority w:val="99"/>
    <w:rsid w:val="00043A20"/>
    <w:rPr>
      <w:sz w:val="18"/>
    </w:rPr>
    <w:tblPr>
      <w:tblStyleRowBandSize w:val="1"/>
      <w:tblInd w:w="0" w:type="dxa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single" w:sz="4" w:space="0" w:color="7CCA62" w:themeColor="accent5"/>
          <w:insideV w:val="single" w:sz="4" w:space="0" w:color="7CCA62" w:themeColor="accent5"/>
          <w:tl2br w:val="nil"/>
          <w:tr2bl w:val="nil"/>
        </w:tcBorders>
        <w:shd w:val="clear" w:color="auto" w:fill="7CCA62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B0DFA0" w:themeColor="accent5" w:themeTint="99"/>
          <w:left w:val="single" w:sz="4" w:space="0" w:color="B0DFA0" w:themeColor="accent5" w:themeTint="99"/>
          <w:bottom w:val="single" w:sz="4" w:space="0" w:color="B0DFA0" w:themeColor="accent5" w:themeTint="99"/>
          <w:right w:val="single" w:sz="4" w:space="0" w:color="B0DFA0" w:themeColor="accent5" w:themeTint="99"/>
          <w:insideH w:val="single" w:sz="4" w:space="0" w:color="B0DFA0" w:themeColor="accent5" w:themeTint="99"/>
          <w:insideV w:val="single" w:sz="4" w:space="0" w:color="B0DFA0" w:themeColor="accent5" w:themeTint="99"/>
          <w:tl2br w:val="nil"/>
          <w:tr2bl w:val="nil"/>
        </w:tcBorders>
        <w:shd w:val="clear" w:color="auto" w:fill="E4F4DF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thngogiatu.longbien.edu.vn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://tsdaucap.hanoi.gov.vn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Science%20fair%20planner.dotx" TargetMode="External"/></Relationships>
</file>

<file path=word/theme/theme1.xml><?xml version="1.0" encoding="utf-8"?>
<a:theme xmlns:a="http://schemas.openxmlformats.org/drawingml/2006/main" name="Theme1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Science fair planner.dotx</Template>
  <TotalTime>1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2021-06-24T10:22:00Z</cp:lastPrinted>
  <dcterms:created xsi:type="dcterms:W3CDTF">2021-06-25T13:02:00Z</dcterms:created>
  <dcterms:modified xsi:type="dcterms:W3CDTF">2021-06-25T13:02:00Z</dcterms:modified>
</cp:coreProperties>
</file>